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34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7229"/>
      </w:tblGrid>
      <w:tr w:rsidR="00F0652F" w:rsidRPr="00F0652F" w14:paraId="655D8379" w14:textId="77777777" w:rsidTr="00F0652F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911D3" w14:textId="72ABB997" w:rsidR="00F0652F" w:rsidRPr="00F0652F" w:rsidRDefault="00F0652F" w:rsidP="008D044D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Hlk164947357"/>
            <w:proofErr w:type="spellStart"/>
            <w:r w:rsidRPr="00F0652F">
              <w:rPr>
                <w:b/>
                <w:bCs/>
                <w:sz w:val="28"/>
                <w:szCs w:val="28"/>
              </w:rPr>
              <w:t>SaTH</w:t>
            </w:r>
            <w:proofErr w:type="spellEnd"/>
            <w:r w:rsidRPr="00F0652F">
              <w:rPr>
                <w:b/>
                <w:bCs/>
                <w:sz w:val="28"/>
                <w:szCs w:val="28"/>
              </w:rPr>
              <w:t xml:space="preserve"> Incoming </w:t>
            </w:r>
            <w:r w:rsidR="00C516CC">
              <w:rPr>
                <w:b/>
                <w:bCs/>
                <w:sz w:val="28"/>
                <w:szCs w:val="28"/>
              </w:rPr>
              <w:t>PPF</w:t>
            </w:r>
            <w:r w:rsidRPr="00F0652F">
              <w:rPr>
                <w:b/>
                <w:bCs/>
                <w:sz w:val="28"/>
                <w:szCs w:val="28"/>
              </w:rPr>
              <w:t xml:space="preserve"> Response Form</w:t>
            </w:r>
          </w:p>
        </w:tc>
      </w:tr>
      <w:tr w:rsidR="00F0652F" w:rsidRPr="00F0652F" w14:paraId="7342234D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99F29" w14:textId="77777777" w:rsidR="00F0652F" w:rsidRPr="00F0652F" w:rsidRDefault="00F0652F" w:rsidP="00F0652F">
            <w:r w:rsidRPr="00F0652F">
              <w:t xml:space="preserve">Reference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BCF71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25435B79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1278D" w14:textId="77777777" w:rsidR="00F0652F" w:rsidRPr="00F0652F" w:rsidRDefault="00F0652F" w:rsidP="00F0652F">
            <w:r w:rsidRPr="00F0652F">
              <w:t>Reporter details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71954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4B0BCD08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8EE07" w14:textId="77777777" w:rsidR="00F0652F" w:rsidRPr="00F0652F" w:rsidRDefault="00F0652F" w:rsidP="00F0652F">
            <w:r w:rsidRPr="00F0652F">
              <w:t>Return email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03771" w14:textId="77777777" w:rsidR="00F0652F" w:rsidRPr="00F0652F" w:rsidRDefault="00F0652F" w:rsidP="00F0652F">
            <w:pPr>
              <w:rPr>
                <w:b/>
                <w:bCs/>
              </w:rPr>
            </w:pPr>
            <w:r w:rsidRPr="00F0652F">
              <w:rPr>
                <w:b/>
                <w:bCs/>
              </w:rPr>
              <w:t>sath.patientsafety@nhs.net</w:t>
            </w:r>
          </w:p>
        </w:tc>
      </w:tr>
      <w:tr w:rsidR="00F0652F" w:rsidRPr="00F0652F" w14:paraId="1A5E056C" w14:textId="77777777" w:rsidTr="00F0652F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583CD" w14:textId="77777777" w:rsidR="00F0652F" w:rsidRPr="00F0652F" w:rsidRDefault="00F0652F" w:rsidP="008D044D">
            <w:pPr>
              <w:rPr>
                <w:b/>
                <w:bCs/>
                <w:sz w:val="28"/>
                <w:szCs w:val="28"/>
              </w:rPr>
            </w:pPr>
            <w:r w:rsidRPr="00F0652F">
              <w:rPr>
                <w:b/>
                <w:bCs/>
                <w:sz w:val="28"/>
                <w:szCs w:val="28"/>
              </w:rPr>
              <w:t>Patient Details</w:t>
            </w:r>
          </w:p>
        </w:tc>
      </w:tr>
      <w:tr w:rsidR="00F0652F" w:rsidRPr="00F0652F" w14:paraId="0B70790B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D1AF" w14:textId="77777777" w:rsidR="00F0652F" w:rsidRPr="00F0652F" w:rsidRDefault="00F0652F" w:rsidP="00F0652F">
            <w:r w:rsidRPr="00F0652F">
              <w:t>NHS number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2EB10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2B528726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03F42" w14:textId="77777777" w:rsidR="00F0652F" w:rsidRPr="00F0652F" w:rsidRDefault="00F0652F" w:rsidP="00F0652F">
            <w:r w:rsidRPr="00F0652F">
              <w:t>Any other identifiers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7C3E1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5B62B077" w14:textId="77777777" w:rsidTr="008E674C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792AD" w14:textId="77777777" w:rsidR="00F0652F" w:rsidRPr="00F0652F" w:rsidRDefault="00F0652F" w:rsidP="00F0652F">
            <w:pPr>
              <w:rPr>
                <w:b/>
                <w:bCs/>
                <w:sz w:val="28"/>
                <w:szCs w:val="28"/>
              </w:rPr>
            </w:pPr>
            <w:r w:rsidRPr="00F0652F">
              <w:rPr>
                <w:b/>
                <w:bCs/>
                <w:sz w:val="28"/>
                <w:szCs w:val="28"/>
              </w:rPr>
              <w:t>Concern Details</w:t>
            </w:r>
          </w:p>
        </w:tc>
      </w:tr>
      <w:tr w:rsidR="00F0652F" w:rsidRPr="00F0652F" w14:paraId="090617ED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8B937" w14:textId="77777777" w:rsidR="00F0652F" w:rsidRPr="00F0652F" w:rsidRDefault="00F0652F" w:rsidP="00F0652F">
            <w:r w:rsidRPr="00F0652F">
              <w:t>Incident date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67A13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4230611C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09DAA" w14:textId="77777777" w:rsidR="00F0652F" w:rsidRPr="00F0652F" w:rsidRDefault="00F0652F" w:rsidP="00F0652F">
            <w:r w:rsidRPr="00F0652F">
              <w:t>Time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D4FEF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2D204940" w14:textId="77777777" w:rsidTr="00F0652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4E7B" w14:textId="77777777" w:rsidR="00F0652F" w:rsidRPr="00F0652F" w:rsidRDefault="00F0652F" w:rsidP="00F0652F">
            <w:r w:rsidRPr="00F0652F">
              <w:t>Location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1A053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7ED78915" w14:textId="77777777" w:rsidTr="00F0652F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6DF76" w14:textId="77777777" w:rsidR="008D044D" w:rsidRPr="00F0652F" w:rsidRDefault="00F0652F" w:rsidP="00F0652F">
            <w:pPr>
              <w:rPr>
                <w:b/>
                <w:bCs/>
                <w:sz w:val="28"/>
                <w:szCs w:val="28"/>
              </w:rPr>
            </w:pPr>
            <w:r w:rsidRPr="00F0652F">
              <w:rPr>
                <w:b/>
                <w:bCs/>
                <w:sz w:val="28"/>
                <w:szCs w:val="28"/>
              </w:rPr>
              <w:t>Description of incident as provided by the submitter</w:t>
            </w:r>
          </w:p>
        </w:tc>
      </w:tr>
      <w:tr w:rsidR="00F0652F" w:rsidRPr="00F0652F" w14:paraId="40A064E4" w14:textId="77777777" w:rsidTr="00F0652F">
        <w:trPr>
          <w:trHeight w:val="267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2D4F4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tr w:rsidR="00F0652F" w:rsidRPr="00F0652F" w14:paraId="36EC2872" w14:textId="77777777" w:rsidTr="00F0652F">
        <w:trPr>
          <w:trHeight w:val="483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B46E8" w14:textId="77777777" w:rsidR="00F0652F" w:rsidRPr="00F0652F" w:rsidRDefault="00F0652F" w:rsidP="00F0652F">
            <w:pPr>
              <w:rPr>
                <w:b/>
                <w:bCs/>
                <w:sz w:val="28"/>
                <w:szCs w:val="28"/>
              </w:rPr>
            </w:pPr>
            <w:r w:rsidRPr="00F0652F">
              <w:rPr>
                <w:b/>
                <w:bCs/>
                <w:sz w:val="28"/>
                <w:szCs w:val="28"/>
              </w:rPr>
              <w:t xml:space="preserve">Actions taken/response from </w:t>
            </w:r>
            <w:proofErr w:type="spellStart"/>
            <w:r w:rsidRPr="00F0652F">
              <w:rPr>
                <w:b/>
                <w:bCs/>
                <w:sz w:val="28"/>
                <w:szCs w:val="28"/>
              </w:rPr>
              <w:t>SaTH</w:t>
            </w:r>
            <w:proofErr w:type="spellEnd"/>
          </w:p>
        </w:tc>
      </w:tr>
      <w:tr w:rsidR="00F0652F" w:rsidRPr="00F0652F" w14:paraId="34364EE3" w14:textId="77777777" w:rsidTr="00EB25D4">
        <w:trPr>
          <w:trHeight w:val="187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8620D" w14:textId="77777777" w:rsidR="00F0652F" w:rsidRPr="00F0652F" w:rsidRDefault="00F0652F" w:rsidP="00F0652F">
            <w:pPr>
              <w:rPr>
                <w:b/>
                <w:bCs/>
              </w:rPr>
            </w:pPr>
          </w:p>
        </w:tc>
      </w:tr>
      <w:bookmarkEnd w:id="0"/>
    </w:tbl>
    <w:p w14:paraId="227D1CDA" w14:textId="77777777" w:rsidR="004C1618" w:rsidRDefault="004C1618" w:rsidP="00640E80"/>
    <w:tbl>
      <w:tblPr>
        <w:tblW w:w="1063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2048"/>
        <w:gridCol w:w="2048"/>
        <w:gridCol w:w="2048"/>
        <w:gridCol w:w="2048"/>
      </w:tblGrid>
      <w:tr w:rsidR="00EB25D4" w:rsidRPr="0025139E" w14:paraId="1A7382C3" w14:textId="77777777" w:rsidTr="00EB25D4">
        <w:trPr>
          <w:trHeight w:val="56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8AE7D" w14:textId="77777777" w:rsidR="00EB25D4" w:rsidRDefault="00EB25D4" w:rsidP="00C27120">
            <w:pPr>
              <w:pStyle w:val="TableParagraph"/>
              <w:rPr>
                <w:rFonts w:ascii="Arial" w:eastAsia="Arial" w:hAnsi="Arial"/>
                <w:b/>
                <w:bCs/>
                <w:color w:val="000000"/>
                <w:sz w:val="19"/>
                <w:szCs w:val="19"/>
              </w:rPr>
            </w:pPr>
            <w:r w:rsidRPr="00EB25D4">
              <w:rPr>
                <w:rFonts w:ascii="Arial" w:eastAsia="Arial" w:hAnsi="Arial"/>
                <w:b/>
                <w:bCs/>
                <w:color w:val="000000"/>
                <w:sz w:val="19"/>
                <w:szCs w:val="19"/>
              </w:rPr>
              <w:t>Type of outgoing concern</w:t>
            </w:r>
          </w:p>
          <w:p w14:paraId="11DABC57" w14:textId="77777777" w:rsidR="00EB25D4" w:rsidRPr="00EB25D4" w:rsidRDefault="00EB25D4" w:rsidP="00C27120">
            <w:pPr>
              <w:pStyle w:val="TableParagraph"/>
              <w:rPr>
                <w:rFonts w:ascii="Arial" w:eastAsia="Arial" w:hAnsi="Arial"/>
                <w:b/>
                <w:bCs/>
                <w:color w:val="000000"/>
                <w:sz w:val="19"/>
                <w:szCs w:val="19"/>
              </w:rPr>
            </w:pPr>
            <w:r w:rsidRPr="00EB25D4">
              <w:rPr>
                <w:rFonts w:ascii="Arial" w:eastAsia="Arial" w:hAnsi="Arial"/>
                <w:b/>
                <w:bCs/>
                <w:color w:val="000000"/>
                <w:sz w:val="19"/>
                <w:szCs w:val="19"/>
              </w:rPr>
              <w:t xml:space="preserve"> (X as appropriate)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821A9" w14:textId="77777777" w:rsidR="00EB25D4" w:rsidRPr="0025139E" w:rsidRDefault="00EB25D4" w:rsidP="00C27120">
            <w:r w:rsidRPr="0025139E">
              <w:t>Information only</w:t>
            </w:r>
          </w:p>
          <w:p w14:paraId="0EB011E3" w14:textId="77777777" w:rsidR="00EB25D4" w:rsidRPr="0025139E" w:rsidRDefault="00EB25D4" w:rsidP="00C27120">
            <w:r w:rsidRPr="0025139E">
              <w:t>(No response required)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ADB81" w14:textId="77777777" w:rsidR="00EB25D4" w:rsidRPr="0025139E" w:rsidRDefault="00EB25D4" w:rsidP="00C27120"/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39385" w14:textId="77777777" w:rsidR="00EB25D4" w:rsidRPr="0025139E" w:rsidRDefault="00EB25D4" w:rsidP="00C27120">
            <w:pPr>
              <w:rPr>
                <w:highlight w:val="yellow"/>
              </w:rPr>
            </w:pPr>
            <w:r w:rsidRPr="0089073D">
              <w:t>Requires response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2F1CE0" w14:textId="77777777" w:rsidR="00EB25D4" w:rsidRPr="0025139E" w:rsidRDefault="00EB25D4" w:rsidP="00C27120"/>
        </w:tc>
      </w:tr>
    </w:tbl>
    <w:p w14:paraId="5C6C2DF5" w14:textId="77777777" w:rsidR="00EB25D4" w:rsidRDefault="00EB25D4" w:rsidP="00640E80"/>
    <w:sectPr w:rsidR="00EB25D4" w:rsidSect="008E674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979" w:right="964" w:bottom="510" w:left="964" w:header="72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37A57D" w14:textId="77777777" w:rsidR="0037745B" w:rsidRDefault="0037745B" w:rsidP="008320B5">
      <w:r>
        <w:separator/>
      </w:r>
    </w:p>
  </w:endnote>
  <w:endnote w:type="continuationSeparator" w:id="0">
    <w:p w14:paraId="0D03F8DD" w14:textId="77777777" w:rsidR="0037745B" w:rsidRDefault="0037745B" w:rsidP="0083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6FA5" w14:textId="77777777" w:rsidR="004C1618" w:rsidRDefault="004C1618">
    <w:pPr>
      <w:pStyle w:val="Footer"/>
    </w:pPr>
  </w:p>
  <w:p w14:paraId="6E25DE03" w14:textId="77777777" w:rsidR="00640E80" w:rsidRDefault="00640E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6E2E5" w14:textId="77777777" w:rsidR="004C1618" w:rsidRDefault="004C1618" w:rsidP="00F300EB">
    <w:pPr>
      <w:pStyle w:val="Footer"/>
    </w:pPr>
  </w:p>
  <w:p w14:paraId="249B3260" w14:textId="6B73B4A5" w:rsidR="0061683D" w:rsidRPr="00F300EB" w:rsidRDefault="00105745" w:rsidP="00F300EB">
    <w:pPr>
      <w:pStyle w:val="Footer"/>
    </w:pPr>
    <w:r>
      <w:rPr>
        <w:rFonts w:ascii="Times New Roman" w:hAnsi="Times New Roman"/>
        <w:noProof/>
      </w:rPr>
      <w:drawing>
        <wp:anchor distT="36576" distB="36576" distL="36576" distR="36576" simplePos="0" relativeHeight="251657728" behindDoc="0" locked="0" layoutInCell="1" allowOverlap="1" wp14:anchorId="6D121F61" wp14:editId="4C29677B">
          <wp:simplePos x="0" y="0"/>
          <wp:positionH relativeFrom="column">
            <wp:posOffset>4099560</wp:posOffset>
          </wp:positionH>
          <wp:positionV relativeFrom="paragraph">
            <wp:posOffset>9847580</wp:posOffset>
          </wp:positionV>
          <wp:extent cx="6804025" cy="412750"/>
          <wp:effectExtent l="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36576" distB="36576" distL="36576" distR="36576" simplePos="0" relativeHeight="251656704" behindDoc="0" locked="0" layoutInCell="1" allowOverlap="1" wp14:anchorId="6B4AD0DC" wp14:editId="15A6497F">
          <wp:simplePos x="0" y="0"/>
          <wp:positionH relativeFrom="column">
            <wp:posOffset>4099560</wp:posOffset>
          </wp:positionH>
          <wp:positionV relativeFrom="paragraph">
            <wp:posOffset>9847580</wp:posOffset>
          </wp:positionV>
          <wp:extent cx="6804025" cy="41275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36576" distB="36576" distL="36576" distR="36576" simplePos="0" relativeHeight="251655680" behindDoc="0" locked="0" layoutInCell="1" allowOverlap="1" wp14:anchorId="303B753E" wp14:editId="688B5C2C">
          <wp:simplePos x="0" y="0"/>
          <wp:positionH relativeFrom="column">
            <wp:posOffset>4099560</wp:posOffset>
          </wp:positionH>
          <wp:positionV relativeFrom="paragraph">
            <wp:posOffset>9847580</wp:posOffset>
          </wp:positionV>
          <wp:extent cx="6804025" cy="4127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36576" distB="36576" distL="36576" distR="36576" simplePos="0" relativeHeight="251654656" behindDoc="0" locked="0" layoutInCell="1" allowOverlap="1" wp14:anchorId="740DA5F6" wp14:editId="7A2BFA65">
          <wp:simplePos x="0" y="0"/>
          <wp:positionH relativeFrom="column">
            <wp:posOffset>4099560</wp:posOffset>
          </wp:positionH>
          <wp:positionV relativeFrom="paragraph">
            <wp:posOffset>9847580</wp:posOffset>
          </wp:positionV>
          <wp:extent cx="6804025" cy="41275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F7FBD" w14:textId="77777777" w:rsidR="0037745B" w:rsidRDefault="0037745B" w:rsidP="008320B5">
      <w:r>
        <w:separator/>
      </w:r>
    </w:p>
  </w:footnote>
  <w:footnote w:type="continuationSeparator" w:id="0">
    <w:p w14:paraId="6DC0C9EE" w14:textId="77777777" w:rsidR="0037745B" w:rsidRDefault="0037745B" w:rsidP="00832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B5BB0" w14:textId="77777777" w:rsidR="00A72A79" w:rsidRDefault="00000000">
    <w:pPr>
      <w:pStyle w:val="Header"/>
    </w:pPr>
    <w:r>
      <w:rPr>
        <w:noProof/>
      </w:rPr>
      <w:pict w14:anchorId="6B81D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8688" o:spid="_x0000_s1039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SaTH_Letterhead_BG_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98BA6" w14:textId="723DBE34" w:rsidR="004C1618" w:rsidRDefault="00105745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E6C6759" wp14:editId="7505954E">
          <wp:simplePos x="0" y="0"/>
          <wp:positionH relativeFrom="column">
            <wp:posOffset>-609600</wp:posOffset>
          </wp:positionH>
          <wp:positionV relativeFrom="paragraph">
            <wp:posOffset>-457200</wp:posOffset>
          </wp:positionV>
          <wp:extent cx="7553960" cy="10677525"/>
          <wp:effectExtent l="0" t="0" r="0" b="0"/>
          <wp:wrapNone/>
          <wp:docPr id="3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0F44E8" w14:textId="77777777" w:rsidR="004C1618" w:rsidRDefault="004C1618">
    <w:pPr>
      <w:pStyle w:val="Header"/>
    </w:pPr>
  </w:p>
  <w:p w14:paraId="71D35DCE" w14:textId="77777777" w:rsidR="004C1618" w:rsidRDefault="004C1618">
    <w:pPr>
      <w:pStyle w:val="Header"/>
    </w:pPr>
  </w:p>
  <w:p w14:paraId="54C2ACD5" w14:textId="77777777" w:rsidR="004C1618" w:rsidRDefault="004C1618">
    <w:pPr>
      <w:pStyle w:val="Header"/>
    </w:pPr>
  </w:p>
  <w:p w14:paraId="4B6D511A" w14:textId="77777777" w:rsidR="004C1618" w:rsidRDefault="004C1618">
    <w:pPr>
      <w:pStyle w:val="Header"/>
    </w:pPr>
  </w:p>
  <w:p w14:paraId="3BCD3799" w14:textId="77777777" w:rsidR="00A72A79" w:rsidRDefault="00A72A79">
    <w:pPr>
      <w:pStyle w:val="Header"/>
    </w:pPr>
  </w:p>
  <w:p w14:paraId="4ADACAAA" w14:textId="77777777" w:rsidR="00640E80" w:rsidRDefault="00640E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202C5" w14:textId="1BADCBDC" w:rsidR="008320B5" w:rsidRDefault="00105745" w:rsidP="002306BB">
    <w:pPr>
      <w:pStyle w:val="Header"/>
      <w:jc w:val="right"/>
    </w:pPr>
    <w:r>
      <w:rPr>
        <w:rFonts w:ascii="Times New Roman" w:hAnsi="Times New Roman"/>
        <w:noProof/>
      </w:rPr>
      <w:drawing>
        <wp:anchor distT="0" distB="0" distL="114300" distR="114300" simplePos="0" relativeHeight="251658752" behindDoc="1" locked="0" layoutInCell="1" allowOverlap="1" wp14:anchorId="4FC5A9DB" wp14:editId="7C77D185">
          <wp:simplePos x="0" y="0"/>
          <wp:positionH relativeFrom="margin">
            <wp:posOffset>-556260</wp:posOffset>
          </wp:positionH>
          <wp:positionV relativeFrom="page">
            <wp:posOffset>2540</wp:posOffset>
          </wp:positionV>
          <wp:extent cx="7544435" cy="10670540"/>
          <wp:effectExtent l="0" t="0" r="0" b="0"/>
          <wp:wrapNone/>
          <wp:docPr id="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3135A8" w14:textId="77777777" w:rsidR="00672F36" w:rsidRDefault="00672F36" w:rsidP="00C828A5">
    <w:pPr>
      <w:tabs>
        <w:tab w:val="left" w:pos="5040"/>
      </w:tabs>
      <w:jc w:val="right"/>
      <w:rPr>
        <w:rStyle w:val="Strong"/>
        <w:sz w:val="18"/>
      </w:rPr>
    </w:pPr>
  </w:p>
  <w:p w14:paraId="30E42BB3" w14:textId="77777777" w:rsidR="00672F36" w:rsidRDefault="00672F36" w:rsidP="00C828A5">
    <w:pPr>
      <w:tabs>
        <w:tab w:val="left" w:pos="5040"/>
      </w:tabs>
      <w:jc w:val="right"/>
      <w:rPr>
        <w:rStyle w:val="Strong"/>
        <w:sz w:val="18"/>
      </w:rPr>
    </w:pPr>
  </w:p>
  <w:p w14:paraId="3C6D3850" w14:textId="77777777" w:rsidR="00672F36" w:rsidRDefault="00672F36" w:rsidP="00C828A5">
    <w:pPr>
      <w:tabs>
        <w:tab w:val="left" w:pos="5040"/>
      </w:tabs>
      <w:jc w:val="right"/>
      <w:rPr>
        <w:rStyle w:val="Strong"/>
        <w:sz w:val="18"/>
      </w:rPr>
    </w:pPr>
  </w:p>
  <w:p w14:paraId="45161713" w14:textId="77777777" w:rsidR="00672F36" w:rsidRDefault="00672F36" w:rsidP="00C828A5">
    <w:pPr>
      <w:tabs>
        <w:tab w:val="left" w:pos="5040"/>
      </w:tabs>
      <w:jc w:val="right"/>
      <w:rPr>
        <w:rStyle w:val="Strong"/>
        <w:sz w:val="18"/>
      </w:rPr>
    </w:pPr>
  </w:p>
  <w:p w14:paraId="7B800EB6" w14:textId="77777777" w:rsidR="00672F36" w:rsidRDefault="00672F36" w:rsidP="00C828A5">
    <w:pPr>
      <w:tabs>
        <w:tab w:val="left" w:pos="5040"/>
      </w:tabs>
      <w:jc w:val="right"/>
      <w:rPr>
        <w:rStyle w:val="Strong"/>
        <w:sz w:val="18"/>
      </w:rPr>
    </w:pPr>
  </w:p>
  <w:p w14:paraId="7AC16203" w14:textId="77777777" w:rsidR="00604173" w:rsidRPr="00604173" w:rsidRDefault="00604173" w:rsidP="006041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EB7BA3"/>
    <w:multiLevelType w:val="hybridMultilevel"/>
    <w:tmpl w:val="DE90B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926FE"/>
    <w:multiLevelType w:val="hybridMultilevel"/>
    <w:tmpl w:val="5658EE96"/>
    <w:lvl w:ilvl="0" w:tplc="F9B40FD8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83D4C"/>
    <w:multiLevelType w:val="multilevel"/>
    <w:tmpl w:val="BDC0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663641"/>
    <w:multiLevelType w:val="hybridMultilevel"/>
    <w:tmpl w:val="0EE4880C"/>
    <w:lvl w:ilvl="0" w:tplc="F9B40FD8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727CB"/>
    <w:multiLevelType w:val="hybridMultilevel"/>
    <w:tmpl w:val="0EE4880C"/>
    <w:lvl w:ilvl="0" w:tplc="4A96E5E2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470D5"/>
    <w:multiLevelType w:val="hybridMultilevel"/>
    <w:tmpl w:val="D55252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B05A7"/>
    <w:multiLevelType w:val="hybridMultilevel"/>
    <w:tmpl w:val="14C2DD60"/>
    <w:lvl w:ilvl="0" w:tplc="F9B40FD8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16466"/>
    <w:multiLevelType w:val="hybridMultilevel"/>
    <w:tmpl w:val="FEFC8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23186421">
    <w:abstractNumId w:val="2"/>
  </w:num>
  <w:num w:numId="2" w16cid:durableId="637994398">
    <w:abstractNumId w:val="5"/>
  </w:num>
  <w:num w:numId="3" w16cid:durableId="509226265">
    <w:abstractNumId w:val="0"/>
  </w:num>
  <w:num w:numId="4" w16cid:durableId="1088427721">
    <w:abstractNumId w:val="6"/>
  </w:num>
  <w:num w:numId="5" w16cid:durableId="1201698557">
    <w:abstractNumId w:val="1"/>
  </w:num>
  <w:num w:numId="6" w16cid:durableId="267741082">
    <w:abstractNumId w:val="3"/>
  </w:num>
  <w:num w:numId="7" w16cid:durableId="1445687098">
    <w:abstractNumId w:val="4"/>
  </w:num>
  <w:num w:numId="8" w16cid:durableId="12372834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2E"/>
    <w:rsid w:val="00034B97"/>
    <w:rsid w:val="00056148"/>
    <w:rsid w:val="00105745"/>
    <w:rsid w:val="00145B7B"/>
    <w:rsid w:val="001478BB"/>
    <w:rsid w:val="001E1BC6"/>
    <w:rsid w:val="002106CC"/>
    <w:rsid w:val="002306BB"/>
    <w:rsid w:val="00256526"/>
    <w:rsid w:val="002675B9"/>
    <w:rsid w:val="002C4DFD"/>
    <w:rsid w:val="002F4B97"/>
    <w:rsid w:val="003214D1"/>
    <w:rsid w:val="00331448"/>
    <w:rsid w:val="003606E8"/>
    <w:rsid w:val="0037745B"/>
    <w:rsid w:val="003B2F80"/>
    <w:rsid w:val="003D4C34"/>
    <w:rsid w:val="003E1513"/>
    <w:rsid w:val="003E5494"/>
    <w:rsid w:val="00483C80"/>
    <w:rsid w:val="004840CD"/>
    <w:rsid w:val="004C1618"/>
    <w:rsid w:val="004E1CB2"/>
    <w:rsid w:val="005000FD"/>
    <w:rsid w:val="00604173"/>
    <w:rsid w:val="00615774"/>
    <w:rsid w:val="0061631D"/>
    <w:rsid w:val="0061683D"/>
    <w:rsid w:val="00640E80"/>
    <w:rsid w:val="006719F9"/>
    <w:rsid w:val="00672F36"/>
    <w:rsid w:val="006E2279"/>
    <w:rsid w:val="007025DC"/>
    <w:rsid w:val="00741175"/>
    <w:rsid w:val="00752C25"/>
    <w:rsid w:val="008320B5"/>
    <w:rsid w:val="008351B3"/>
    <w:rsid w:val="0086342D"/>
    <w:rsid w:val="008D044D"/>
    <w:rsid w:val="008E674C"/>
    <w:rsid w:val="009D605B"/>
    <w:rsid w:val="00A63D53"/>
    <w:rsid w:val="00A72A79"/>
    <w:rsid w:val="00AA1ECF"/>
    <w:rsid w:val="00B14CAA"/>
    <w:rsid w:val="00B97CDC"/>
    <w:rsid w:val="00BA162E"/>
    <w:rsid w:val="00C27120"/>
    <w:rsid w:val="00C516CC"/>
    <w:rsid w:val="00C828A5"/>
    <w:rsid w:val="00CA3E97"/>
    <w:rsid w:val="00CB73A6"/>
    <w:rsid w:val="00D2773D"/>
    <w:rsid w:val="00D90FDE"/>
    <w:rsid w:val="00D9463F"/>
    <w:rsid w:val="00DE4A54"/>
    <w:rsid w:val="00E550F6"/>
    <w:rsid w:val="00EB25D4"/>
    <w:rsid w:val="00EB31BA"/>
    <w:rsid w:val="00ED28F6"/>
    <w:rsid w:val="00EF2180"/>
    <w:rsid w:val="00F01C00"/>
    <w:rsid w:val="00F0652F"/>
    <w:rsid w:val="00F11CBF"/>
    <w:rsid w:val="00F300EB"/>
    <w:rsid w:val="00FD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375B2C"/>
  <w15:chartTrackingRefBased/>
  <w15:docId w15:val="{80130C21-E137-4D79-9966-3AAD6E8C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ill Sans MT" w:hAnsi="Gill Sans MT"/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Gill Sans MT" w:hAnsi="Gill Sans MT"/>
      <w:i/>
      <w:sz w:val="20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Gill Sans MT" w:hAnsi="Gill Sans MT"/>
      <w:b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Gill Sans MT" w:hAnsi="Gill Sans MT"/>
      <w:i/>
      <w:sz w:val="18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i/>
      <w:sz w:val="18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cs="Arial"/>
      <w:b/>
      <w:bCs/>
      <w:sz w:val="2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cs="Arial"/>
      <w:color w:val="000000"/>
      <w:sz w:val="18"/>
      <w:szCs w:val="18"/>
      <w:lang w:val="en-US"/>
    </w:rPr>
  </w:style>
  <w:style w:type="paragraph" w:customStyle="1" w:styleId="NormalWeb1">
    <w:name w:val="Normal (Web)1"/>
    <w:basedOn w:val="Normal"/>
    <w:pPr>
      <w:spacing w:before="100" w:beforeAutospacing="1" w:after="100" w:afterAutospacing="1"/>
    </w:pPr>
    <w:rPr>
      <w:rFonts w:cs="Arial"/>
      <w:color w:val="000000"/>
      <w:sz w:val="18"/>
      <w:szCs w:val="18"/>
      <w:lang w:val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Gill Sans MT"/>
      <w:sz w:val="16"/>
      <w:szCs w:val="16"/>
    </w:rPr>
  </w:style>
  <w:style w:type="paragraph" w:styleId="BodyText">
    <w:name w:val="Body Text"/>
    <w:basedOn w:val="Normal"/>
    <w:pPr>
      <w:jc w:val="both"/>
    </w:pPr>
  </w:style>
  <w:style w:type="paragraph" w:styleId="BodyText2">
    <w:name w:val="Body Text 2"/>
    <w:basedOn w:val="Normal"/>
    <w:pPr>
      <w:jc w:val="both"/>
    </w:pPr>
    <w:rPr>
      <w:rFonts w:cs="Arial"/>
      <w:sz w:val="22"/>
    </w:rPr>
  </w:style>
  <w:style w:type="paragraph" w:styleId="BodyText3">
    <w:name w:val="Body Text 3"/>
    <w:basedOn w:val="Normal"/>
    <w:pPr>
      <w:autoSpaceDE w:val="0"/>
      <w:autoSpaceDN w:val="0"/>
      <w:adjustRightInd w:val="0"/>
    </w:pPr>
    <w:rPr>
      <w:rFonts w:cs="Arial"/>
      <w:sz w:val="20"/>
      <w:szCs w:val="20"/>
      <w:lang w:val="en-US"/>
    </w:rPr>
  </w:style>
  <w:style w:type="paragraph" w:styleId="BodyTextIndent">
    <w:name w:val="Body Text Indent"/>
    <w:basedOn w:val="Normal"/>
    <w:pPr>
      <w:ind w:left="720" w:hanging="720"/>
    </w:pPr>
    <w:rPr>
      <w:rFonts w:cs="Arial"/>
      <w:bCs/>
      <w:sz w:val="22"/>
    </w:rPr>
  </w:style>
  <w:style w:type="paragraph" w:styleId="Title">
    <w:name w:val="Title"/>
    <w:basedOn w:val="Normal"/>
    <w:qFormat/>
    <w:pPr>
      <w:jc w:val="center"/>
    </w:pPr>
    <w:rPr>
      <w:rFonts w:cs="Arial"/>
      <w:b/>
      <w:bCs/>
      <w:szCs w:val="20"/>
    </w:rPr>
  </w:style>
  <w:style w:type="paragraph" w:customStyle="1" w:styleId="TableParagraph">
    <w:name w:val="Table Paragraph"/>
    <w:basedOn w:val="Normal"/>
    <w:uiPriority w:val="1"/>
    <w:qFormat/>
    <w:rsid w:val="00EB25D4"/>
    <w:pPr>
      <w:widowControl w:val="0"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7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gersan\Application%20Data\Microsoft\Templates\SaTH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A760FA27D1440AD7AD63A0820EE9F" ma:contentTypeVersion="20" ma:contentTypeDescription="Create a new document." ma:contentTypeScope="" ma:versionID="567d081fe6f60814bac5f9c59e56eae7">
  <xsd:schema xmlns:xsd="http://www.w3.org/2001/XMLSchema" xmlns:xs="http://www.w3.org/2001/XMLSchema" xmlns:p="http://schemas.microsoft.com/office/2006/metadata/properties" xmlns:ns1="http://schemas.microsoft.com/sharepoint/v3" xmlns:ns3="2e4f4eeb-df76-44f1-adb7-33eb05f2d865" xmlns:ns4="d18f52f0-0b2e-4608-b393-08efbd3b3ec8" targetNamespace="http://schemas.microsoft.com/office/2006/metadata/properties" ma:root="true" ma:fieldsID="3898443c389ffb428220296c0d977a87" ns1:_="" ns3:_="" ns4:_="">
    <xsd:import namespace="http://schemas.microsoft.com/sharepoint/v3"/>
    <xsd:import namespace="2e4f4eeb-df76-44f1-adb7-33eb05f2d865"/>
    <xsd:import namespace="d18f52f0-0b2e-4608-b393-08efbd3b3e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f4eeb-df76-44f1-adb7-33eb05f2d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f52f0-0b2e-4608-b393-08efbd3b3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2e4f4eeb-df76-44f1-adb7-33eb05f2d8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E4A003-ED32-43CC-B200-5FB2491405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e4f4eeb-df76-44f1-adb7-33eb05f2d865"/>
    <ds:schemaRef ds:uri="d18f52f0-0b2e-4608-b393-08efbd3b3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747593-71C3-4A8E-BF98-D72EDBAE2E5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e4f4eeb-df76-44f1-adb7-33eb05f2d865"/>
  </ds:schemaRefs>
</ds:datastoreItem>
</file>

<file path=customXml/itemProps3.xml><?xml version="1.0" encoding="utf-8"?>
<ds:datastoreItem xmlns:ds="http://schemas.openxmlformats.org/officeDocument/2006/customXml" ds:itemID="{046070B2-D4D5-46D9-B195-888EDCF733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SaTH Letter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Royal Shrewsbury Hospital</vt:lpstr>
    </vt:vector>
  </TitlesOfParts>
  <Company>RSH NHS Trust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Royal Shrewsbury Hospital</dc:title>
  <dc:subject/>
  <dc:creator>rogersan</dc:creator>
  <cp:keywords/>
  <dc:description/>
  <cp:lastModifiedBy>Deborah Warman</cp:lastModifiedBy>
  <cp:revision>2</cp:revision>
  <cp:lastPrinted>2020-10-16T12:27:00Z</cp:lastPrinted>
  <dcterms:created xsi:type="dcterms:W3CDTF">2024-07-26T09:08:00Z</dcterms:created>
  <dcterms:modified xsi:type="dcterms:W3CDTF">2024-07-26T09:08:00Z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0x0101008ECA760FA27D1440AD7AD63A0820EE9F</vt:lpwstr>
  </property>
</Properties>
</file>